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B5F" w:rsidRDefault="00AF10F0">
      <w:pPr>
        <w:pStyle w:val="Standard"/>
        <w:spacing w:after="140" w:line="360" w:lineRule="auto"/>
        <w:jc w:val="center"/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Informacja o wyniku przeprowadzonego naboru </w:t>
      </w:r>
      <w:r>
        <w:rPr>
          <w:rFonts w:ascii="Arial" w:hAnsi="Arial" w:cs="Liberation Serif"/>
          <w:b/>
          <w:bCs/>
          <w:color w:val="000000"/>
          <w:sz w:val="24"/>
          <w:szCs w:val="24"/>
        </w:rPr>
        <w:t>na s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tanowisko opiekunki </w:t>
      </w:r>
      <w:r>
        <w:rPr>
          <w:rFonts w:ascii="Arial" w:hAnsi="Arial" w:cs="Arial"/>
          <w:b/>
          <w:bCs/>
          <w:color w:val="000000"/>
          <w:sz w:val="24"/>
          <w:szCs w:val="24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dziecięcej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prowadzony w ramach projektu „Utworzenie dodatkowych miejsc opieki w Samorządowym Klubie Dziecięcym w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Gorzkowicach"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współfinansowanego z Regionalnego Programu Operacyjnego Województwa Łódzkiego  na lata 2014-2020,  Oś Priorytetowa X „Adaptacyjność pracowników  i przedsiębiorstw  w regionie", Działanie X.1 „Powrót na rynek pracy osób sprawujących opiekę na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d dziećmi w wieku do lat 3”.</w:t>
      </w:r>
    </w:p>
    <w:p w:rsidR="000D3B5F" w:rsidRDefault="00AF10F0">
      <w:pPr>
        <w:pStyle w:val="Standard"/>
        <w:spacing w:after="140" w:line="360" w:lineRule="auto"/>
        <w:jc w:val="both"/>
      </w:pPr>
      <w:r>
        <w:rPr>
          <w:rFonts w:ascii="Arial" w:hAnsi="Arial" w:cs="Arial"/>
          <w:color w:val="000000"/>
          <w:sz w:val="24"/>
          <w:szCs w:val="24"/>
        </w:rPr>
        <w:t xml:space="preserve">Kierownik Samorządowego Klubu dziecięcego w Gorzkowicach informuje, 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że w wyniku otwartego i konkurencyjnego naboru na </w:t>
      </w:r>
      <w:r>
        <w:rPr>
          <w:rFonts w:ascii="Arial" w:hAnsi="Arial" w:cs="Liberation Serif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Liberation Serif"/>
          <w:color w:val="000000"/>
          <w:sz w:val="24"/>
          <w:szCs w:val="24"/>
        </w:rPr>
        <w:t>s</w:t>
      </w:r>
      <w:r>
        <w:rPr>
          <w:rFonts w:ascii="Arial" w:hAnsi="Arial" w:cs="Arial"/>
          <w:color w:val="000000"/>
          <w:sz w:val="24"/>
          <w:szCs w:val="24"/>
        </w:rPr>
        <w:t xml:space="preserve">tanowisko opiekunki </w:t>
      </w: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dziecięcej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prowadzony w ramach projektu „Utworzenie dodatkowych miejsc opieki 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 Samo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rządowym Klubie Dziecięcym w Gorzkowicach" współfinansowanego z Regionalnego Programu Operacyjnego Województwa Łódzkiego  na lata 2014-2020,  Oś Priorytetowa X „Adaptacyjność pracowników  i przedsiębiorstw  w regionie", Działanie X.1 „Powrót na rynek pracy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osób sprawujących opiekę nad dziećmi w wieku do lat 3.”</w:t>
      </w:r>
    </w:p>
    <w:p w:rsidR="000D3B5F" w:rsidRDefault="00AF10F0">
      <w:pPr>
        <w:pStyle w:val="Standard"/>
        <w:spacing w:after="140" w:line="360" w:lineRule="auto"/>
        <w:jc w:val="both"/>
      </w:pPr>
      <w:r>
        <w:rPr>
          <w:rFonts w:ascii="Arial" w:hAnsi="Arial" w:cs="Arial"/>
          <w:color w:val="000000"/>
          <w:sz w:val="24"/>
          <w:szCs w:val="24"/>
        </w:rPr>
        <w:t>Wybrana została Pani: Joanna Krakowiak,</w:t>
      </w:r>
    </w:p>
    <w:p w:rsidR="000D3B5F" w:rsidRDefault="00AF10F0">
      <w:pPr>
        <w:pStyle w:val="Standard"/>
        <w:spacing w:after="140" w:line="360" w:lineRule="auto"/>
        <w:rPr>
          <w:rFonts w:ascii="Arial" w:hAnsi="Arial" w:cs="Liberation Serif"/>
          <w:b/>
          <w:bCs/>
          <w:color w:val="000000"/>
          <w:sz w:val="24"/>
          <w:szCs w:val="24"/>
        </w:rPr>
      </w:pPr>
      <w:r>
        <w:rPr>
          <w:rFonts w:ascii="Arial" w:hAnsi="Arial" w:cs="Liberation Serif"/>
          <w:b/>
          <w:bCs/>
          <w:color w:val="000000"/>
          <w:sz w:val="24"/>
          <w:szCs w:val="24"/>
        </w:rPr>
        <w:t>Uzasadnienie dokonanego wyboru:</w:t>
      </w:r>
    </w:p>
    <w:p w:rsidR="000D3B5F" w:rsidRDefault="00AF10F0">
      <w:pPr>
        <w:pStyle w:val="Textbody"/>
        <w:spacing w:line="36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Pani Joanna Krakowiak spełnia wszystkie wymagania formalne określone </w:t>
      </w:r>
      <w:r>
        <w:rPr>
          <w:rFonts w:ascii="Arial" w:hAnsi="Arial"/>
          <w:sz w:val="24"/>
          <w:szCs w:val="24"/>
        </w:rPr>
        <w:br/>
      </w:r>
      <w:r>
        <w:rPr>
          <w:rFonts w:ascii="Arial" w:hAnsi="Arial"/>
          <w:sz w:val="24"/>
          <w:szCs w:val="24"/>
        </w:rPr>
        <w:t xml:space="preserve">w ogłoszeniu o naborze, posiada odpowiednie kwalifikacje </w:t>
      </w:r>
      <w:r>
        <w:rPr>
          <w:rFonts w:ascii="Arial" w:hAnsi="Arial"/>
          <w:sz w:val="24"/>
          <w:szCs w:val="24"/>
        </w:rPr>
        <w:t xml:space="preserve">gwarantujące prawidłowe </w:t>
      </w:r>
      <w:r>
        <w:rPr>
          <w:rFonts w:ascii="Arial" w:hAnsi="Arial"/>
          <w:sz w:val="24"/>
          <w:szCs w:val="24"/>
        </w:rPr>
        <w:br/>
      </w:r>
      <w:r>
        <w:rPr>
          <w:rFonts w:ascii="Arial" w:hAnsi="Arial"/>
          <w:sz w:val="24"/>
          <w:szCs w:val="24"/>
        </w:rPr>
        <w:t xml:space="preserve">wykonywanie powierzonych obowiązków. W trakcie postępowania kwalifikacyjnego </w:t>
      </w:r>
      <w:r>
        <w:rPr>
          <w:rFonts w:ascii="Arial" w:hAnsi="Arial"/>
          <w:sz w:val="24"/>
          <w:szCs w:val="24"/>
        </w:rPr>
        <w:br/>
      </w:r>
      <w:r>
        <w:rPr>
          <w:rFonts w:ascii="Arial" w:hAnsi="Arial"/>
          <w:sz w:val="24"/>
          <w:szCs w:val="24"/>
        </w:rPr>
        <w:t xml:space="preserve">kandydatka zaprezentowała dobra znajomość przepisów i zagadnień związanych </w:t>
      </w:r>
      <w:r>
        <w:rPr>
          <w:rFonts w:ascii="Arial" w:hAnsi="Arial"/>
          <w:sz w:val="24"/>
          <w:szCs w:val="24"/>
        </w:rPr>
        <w:br/>
      </w:r>
      <w:r>
        <w:rPr>
          <w:rFonts w:ascii="Arial" w:hAnsi="Arial"/>
          <w:sz w:val="24"/>
          <w:szCs w:val="24"/>
        </w:rPr>
        <w:t xml:space="preserve">z wykonywaniem pracy na w/w stanowisku, zostają pozytywnie oceniona przez </w:t>
      </w:r>
      <w:r>
        <w:rPr>
          <w:rFonts w:ascii="Arial" w:hAnsi="Arial"/>
          <w:sz w:val="24"/>
          <w:szCs w:val="24"/>
        </w:rPr>
        <w:br/>
      </w:r>
      <w:r>
        <w:rPr>
          <w:rFonts w:ascii="Arial" w:hAnsi="Arial"/>
          <w:sz w:val="24"/>
          <w:szCs w:val="24"/>
        </w:rPr>
        <w:t>ko</w:t>
      </w:r>
      <w:r>
        <w:rPr>
          <w:rFonts w:ascii="Arial" w:hAnsi="Arial"/>
          <w:sz w:val="24"/>
          <w:szCs w:val="24"/>
        </w:rPr>
        <w:t>misję konkursową.</w:t>
      </w:r>
    </w:p>
    <w:p w:rsidR="000D3B5F" w:rsidRDefault="00AF10F0">
      <w:pPr>
        <w:pStyle w:val="Standard"/>
        <w:spacing w:after="140" w:line="360" w:lineRule="auto"/>
      </w:pPr>
      <w:r>
        <w:rPr>
          <w:rFonts w:ascii="Arial" w:hAnsi="Arial" w:cs="Arial"/>
          <w:color w:val="000000"/>
          <w:sz w:val="24"/>
          <w:szCs w:val="24"/>
        </w:rPr>
        <w:t xml:space="preserve">Gorzkowice, dnia </w:t>
      </w:r>
      <w:r>
        <w:rPr>
          <w:rFonts w:ascii="Arial" w:hAnsi="Arial" w:cs="Liberation Serif"/>
          <w:color w:val="000000"/>
          <w:sz w:val="24"/>
          <w:szCs w:val="24"/>
        </w:rPr>
        <w:t>17.12.2021r.</w:t>
      </w:r>
    </w:p>
    <w:p w:rsidR="000D3B5F" w:rsidRDefault="00AF10F0">
      <w:pPr>
        <w:pStyle w:val="Standard"/>
        <w:spacing w:after="140"/>
        <w:jc w:val="right"/>
      </w:pPr>
      <w:r>
        <w:rPr>
          <w:rFonts w:ascii="Arial" w:hAnsi="Arial" w:cs="Liberation Serif"/>
          <w:sz w:val="24"/>
          <w:szCs w:val="24"/>
        </w:rPr>
        <w:t>Kierownik Samorz</w:t>
      </w:r>
      <w:r>
        <w:rPr>
          <w:rFonts w:ascii="Arial" w:hAnsi="Arial" w:cs="Calibri"/>
          <w:sz w:val="24"/>
          <w:szCs w:val="24"/>
        </w:rPr>
        <w:t>ądowego Klubu Dziecięcego w Gorzkowicach</w:t>
      </w:r>
    </w:p>
    <w:p w:rsidR="000D3B5F" w:rsidRDefault="00AF10F0">
      <w:pPr>
        <w:pStyle w:val="Standard"/>
        <w:spacing w:after="140" w:line="240" w:lineRule="auto"/>
        <w:jc w:val="right"/>
        <w:rPr>
          <w:rFonts w:ascii="Arial" w:eastAsia="Times New Roman" w:hAnsi="Arial" w:cs="Arial"/>
          <w:bCs/>
          <w:i/>
          <w:iCs/>
          <w:color w:val="000000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bCs/>
          <w:i/>
          <w:iCs/>
          <w:color w:val="000000"/>
          <w:sz w:val="24"/>
          <w:szCs w:val="24"/>
          <w:shd w:val="clear" w:color="auto" w:fill="FFFFFF"/>
        </w:rPr>
        <w:t>mgr Agnieszka Sobczyk.</w:t>
      </w:r>
    </w:p>
    <w:p w:rsidR="000D3B5F" w:rsidRDefault="000D3B5F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0D3B5F" w:rsidRDefault="000D3B5F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0D3B5F" w:rsidRDefault="000D3B5F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0D3B5F" w:rsidRDefault="000D3B5F">
      <w:pPr>
        <w:pStyle w:val="Standard"/>
        <w:spacing w:after="14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</w:pPr>
    </w:p>
    <w:p w:rsidR="000D3B5F" w:rsidRDefault="00AF10F0">
      <w:pPr>
        <w:pStyle w:val="Heading"/>
        <w:spacing w:after="140"/>
        <w:jc w:val="center"/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</w:rPr>
        <w:t xml:space="preserve">Projekt: „Utworzenie dodatkowych miejsc opieki w Samorządowym Klubie Dziecięcym w Gorzkowicach” współfinansowany ze środków </w:t>
      </w:r>
      <w:r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</w:rPr>
        <w:t>Regionalnego Programu Operacyjnego Województwa Łódzkiego  na lata 2014-2020,  Oś Priorytetowa X „Adaptacyjność pracowników i przedsiębiorstw  w regionie”, Działanie X.1 „Powrót na rynek pracy osób sprawujących opiekę nad dziećmi   w wieku do lat 3</w:t>
      </w:r>
    </w:p>
    <w:p w:rsidR="000D3B5F" w:rsidRDefault="000D3B5F">
      <w:pPr>
        <w:pStyle w:val="Heading"/>
        <w:spacing w:after="140"/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</w:rPr>
      </w:pPr>
    </w:p>
    <w:sectPr w:rsidR="000D3B5F">
      <w:headerReference w:type="default" r:id="rId6"/>
      <w:pgSz w:w="11906" w:h="16838"/>
      <w:pgMar w:top="1417" w:right="1417" w:bottom="70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0F0" w:rsidRDefault="00AF10F0">
      <w:pPr>
        <w:spacing w:after="0" w:line="240" w:lineRule="auto"/>
      </w:pPr>
      <w:r>
        <w:separator/>
      </w:r>
    </w:p>
  </w:endnote>
  <w:endnote w:type="continuationSeparator" w:id="0">
    <w:p w:rsidR="00AF10F0" w:rsidRDefault="00AF1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0F0" w:rsidRDefault="00AF10F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F10F0" w:rsidRDefault="00AF1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3F4" w:rsidRDefault="00AF10F0">
    <w:pPr>
      <w:pStyle w:val="Heading"/>
      <w:jc w:val="center"/>
    </w:pPr>
    <w:r>
      <w:rPr>
        <w:noProof/>
        <w:lang w:eastAsia="pl-PL"/>
      </w:rPr>
      <w:drawing>
        <wp:inline distT="0" distB="0" distL="0" distR="0">
          <wp:extent cx="5762521" cy="628558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 bright="-50000"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2521" cy="62855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D603F4" w:rsidRDefault="00AF10F0">
    <w:pPr>
      <w:pStyle w:val="Heading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0D3B5F"/>
    <w:rsid w:val="000D3B5F"/>
    <w:rsid w:val="00375F48"/>
    <w:rsid w:val="00AF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2A850C-B813-451E-8314-59CD42455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HeaderandFooter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dc:description/>
  <cp:lastModifiedBy>Darek1</cp:lastModifiedBy>
  <cp:revision>2</cp:revision>
  <dcterms:created xsi:type="dcterms:W3CDTF">2021-12-20T10:51:00Z</dcterms:created>
  <dcterms:modified xsi:type="dcterms:W3CDTF">2021-12-20T10:51:00Z</dcterms:modified>
</cp:coreProperties>
</file>